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A47" w:rsidRDefault="000E76E5" w:rsidP="00207260">
      <w:pPr>
        <w:rPr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5" type="#_x0000_t202" style="position:absolute;left:0;text-align:left;margin-left:309pt;margin-top:83.9pt;width:238.5pt;height:384.8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6B6880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914650" cy="1943100"/>
                        <wp:effectExtent l="0" t="0" r="0" b="0"/>
                        <wp:docPr id="11" name="Рисунок 5" descr="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7682" cy="1945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798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68417B" w:rsidRDefault="0068417B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68417B" w:rsidRDefault="0068417B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4C292A" w:rsidRPr="0068417B" w:rsidRDefault="00306A5B" w:rsidP="00306A5B">
                  <w:pPr>
                    <w:pStyle w:val="af"/>
                    <w:jc w:val="center"/>
                    <w:rPr>
                      <w:b/>
                      <w:color w:val="002060"/>
                      <w:sz w:val="32"/>
                      <w:szCs w:val="32"/>
                      <w:lang w:val="ru-RU"/>
                    </w:rPr>
                  </w:pPr>
                  <w:r w:rsidRPr="0068417B">
                    <w:rPr>
                      <w:b/>
                      <w:color w:val="002060"/>
                      <w:sz w:val="32"/>
                      <w:szCs w:val="32"/>
                      <w:lang w:val="ru-RU"/>
                    </w:rPr>
                    <w:t>Безопасность вашего ребенка зависит от Вас.</w:t>
                  </w:r>
                </w:p>
                <w:p w:rsidR="0053438D" w:rsidRPr="0068417B" w:rsidRDefault="00306A5B" w:rsidP="00306A5B">
                  <w:pPr>
                    <w:pStyle w:val="af"/>
                    <w:jc w:val="center"/>
                    <w:rPr>
                      <w:b/>
                      <w:color w:val="002060"/>
                      <w:sz w:val="32"/>
                      <w:szCs w:val="32"/>
                      <w:lang w:val="ru-RU"/>
                    </w:rPr>
                  </w:pPr>
                  <w:r w:rsidRPr="0068417B">
                    <w:rPr>
                      <w:b/>
                      <w:color w:val="002060"/>
                      <w:sz w:val="32"/>
                      <w:szCs w:val="32"/>
                      <w:lang w:val="ru-RU"/>
                    </w:rPr>
                    <w:t xml:space="preserve"> Берегите жизнь и здоровье ребенка </w:t>
                  </w:r>
                  <w:r w:rsidR="00D07AB5" w:rsidRPr="0068417B">
                    <w:rPr>
                      <w:b/>
                      <w:color w:val="002060"/>
                      <w:sz w:val="32"/>
                      <w:szCs w:val="32"/>
                      <w:lang w:val="ru-RU"/>
                    </w:rPr>
                    <w:t>-</w:t>
                  </w:r>
                  <w:r w:rsidRPr="0068417B">
                    <w:rPr>
                      <w:b/>
                      <w:color w:val="002060"/>
                      <w:sz w:val="32"/>
                      <w:szCs w:val="32"/>
                      <w:lang w:val="ru-RU"/>
                    </w:rPr>
                    <w:t xml:space="preserve"> </w:t>
                  </w:r>
                  <w:r w:rsidRPr="0068417B">
                    <w:rPr>
                      <w:b/>
                      <w:color w:val="002060"/>
                      <w:sz w:val="32"/>
                      <w:szCs w:val="32"/>
                      <w:u w:val="single"/>
                      <w:lang w:val="ru-RU"/>
                    </w:rPr>
                    <w:t>они бесценны!</w:t>
                  </w:r>
                  <w:r w:rsidRPr="0068417B">
                    <w:rPr>
                      <w:b/>
                      <w:color w:val="002060"/>
                      <w:sz w:val="32"/>
                      <w:szCs w:val="32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left:0;text-align:left;margin-left:586.3pt;margin-top:57pt;width:218.8pt;height:66.9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" inset="2.85pt,2.85pt,2.85pt,2.85pt">
              <w:txbxContent>
                <w:p w:rsidR="0068417B" w:rsidRPr="0068417B" w:rsidRDefault="0068417B" w:rsidP="0068417B">
                  <w:pPr>
                    <w:shd w:val="clear" w:color="auto" w:fill="FFFFFF" w:themeFill="background1"/>
                    <w:spacing w:after="0" w:line="276" w:lineRule="auto"/>
                    <w:jc w:val="center"/>
                    <w:rPr>
                      <w:rFonts w:eastAsiaTheme="minorEastAsia"/>
                      <w:color w:val="333333"/>
                      <w:kern w:val="0"/>
                      <w:sz w:val="24"/>
                      <w:szCs w:val="24"/>
                      <w:shd w:val="clear" w:color="auto" w:fill="FFFFFF"/>
                      <w:lang w:val="ru-RU" w:eastAsia="ru-RU"/>
                    </w:rPr>
                  </w:pPr>
                  <w:r w:rsidRPr="0068417B">
                    <w:rPr>
                      <w:noProof/>
                      <w:color w:val="auto"/>
                      <w:kern w:val="0"/>
                      <w:sz w:val="24"/>
                      <w:szCs w:val="24"/>
                      <w:lang w:val="ru-RU" w:eastAsia="ru-RU"/>
                    </w:rPr>
                    <w:t>Муниципальное казенное дошкольное образовательное учреждение «Детский сад  №5 «Ёлочка» г. Талица</w:t>
                  </w:r>
                </w:p>
                <w:p w:rsidR="0068417B" w:rsidRPr="00EA4699" w:rsidRDefault="0068417B" w:rsidP="0068417B">
                  <w:pPr>
                    <w:pStyle w:val="a9"/>
                    <w:rPr>
                      <w:sz w:val="24"/>
                      <w:szCs w:val="24"/>
                      <w:lang w:val="ru-RU"/>
                    </w:rPr>
                  </w:pPr>
                </w:p>
                <w:p w:rsidR="00D9647A" w:rsidRPr="00EA4699" w:rsidRDefault="00D9647A" w:rsidP="00E914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left:0;text-align:left;margin-left:33.9pt;margin-top:29.55pt;width:239.4pt;height:532.2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53438D" w:rsidRPr="000E76E5" w:rsidRDefault="00AC628F" w:rsidP="00AC628F">
                  <w:pPr>
                    <w:pStyle w:val="af"/>
                    <w:ind w:firstLine="284"/>
                    <w:jc w:val="center"/>
                    <w:rPr>
                      <w:b/>
                      <w:color w:val="0070C0"/>
                      <w:sz w:val="28"/>
                      <w:szCs w:val="28"/>
                      <w:lang w:val="ru-RU"/>
                    </w:rPr>
                  </w:pPr>
                  <w:r w:rsidRPr="000E76E5">
                    <w:rPr>
                      <w:b/>
                      <w:color w:val="0070C0"/>
                      <w:sz w:val="28"/>
                      <w:szCs w:val="28"/>
                      <w:lang w:val="ru-RU"/>
                    </w:rPr>
                    <w:t>Профилактика детского дорожно-транспортного травматизма.</w:t>
                  </w:r>
                </w:p>
                <w:p w:rsidR="0068417B" w:rsidRDefault="00AC628F" w:rsidP="0068417B">
                  <w:pPr>
                    <w:pStyle w:val="af"/>
                    <w:jc w:val="center"/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68417B"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Дети должны знать </w:t>
                  </w:r>
                </w:p>
                <w:p w:rsidR="00AC628F" w:rsidRPr="0068417B" w:rsidRDefault="00AC628F" w:rsidP="0068417B">
                  <w:pPr>
                    <w:pStyle w:val="af"/>
                    <w:jc w:val="center"/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68417B"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  <w:t>следующие правила:</w:t>
                  </w:r>
                </w:p>
                <w:p w:rsidR="00AC628F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на зеленый сигнал светофора;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ельзя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играть на дороге или около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по пешеходному переходу;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ри переходе улицы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</w:t>
                  </w:r>
                  <w:r w:rsidR="00292798">
                    <w:rPr>
                      <w:sz w:val="24"/>
                      <w:szCs w:val="24"/>
                      <w:lang w:val="ru-RU"/>
                    </w:rPr>
                    <w:t>еобходимо сначала посмотреть на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>лево, а дойдя до середины – направо;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Р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ебенок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должен знать устройство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некоторые дорожные знаки для пешеходов и водителей;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 транспорте;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во дворе.</w:t>
                  </w:r>
                </w:p>
                <w:p w:rsidR="007F5075" w:rsidRPr="0068417B" w:rsidRDefault="007F5075" w:rsidP="007F5075">
                  <w:pPr>
                    <w:pStyle w:val="af"/>
                    <w:jc w:val="left"/>
                    <w:rPr>
                      <w:b/>
                      <w:color w:val="0070C0"/>
                      <w:sz w:val="28"/>
                      <w:szCs w:val="28"/>
                      <w:lang w:val="ru-RU"/>
                    </w:rPr>
                  </w:pPr>
                  <w:r w:rsidRPr="0068417B">
                    <w:rPr>
                      <w:b/>
                      <w:color w:val="0070C0"/>
                      <w:sz w:val="28"/>
                      <w:szCs w:val="28"/>
                      <w:lang w:val="ru-RU"/>
                    </w:rPr>
                    <w:t>Советы родителям:</w:t>
                  </w:r>
                </w:p>
                <w:p w:rsidR="007F5075" w:rsidRDefault="00F75CF0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роводите беседы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со своими детьми о безопасном поведении на улице. 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Дисциплина на улице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залог безопасности пешеходов, докажите это ребенку на собственном примере.</w:t>
                  </w:r>
                </w:p>
                <w:p w:rsid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Яркая одежда помогает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</w:r>
                </w:p>
                <w:p w:rsidR="00306A5B" w:rsidRP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Помните,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что перевозить ребенка в автомобиле можно только на заднем сидении и только в специальном  кресле.</w:t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68417B" w:rsidRDefault="00473F7B" w:rsidP="00115BCA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44"/>
                      <w:szCs w:val="44"/>
                      <w:lang w:val="ru-RU"/>
                    </w:rPr>
                  </w:pPr>
                  <w:r w:rsidRPr="0068417B">
                    <w:rPr>
                      <w:b/>
                      <w:color w:val="FF0000"/>
                      <w:sz w:val="52"/>
                      <w:szCs w:val="52"/>
                      <w:lang w:val="ru-RU"/>
                    </w:rPr>
                    <w:t>Д</w:t>
                  </w:r>
                  <w:r w:rsidRPr="0068417B">
                    <w:rPr>
                      <w:b/>
                      <w:color w:val="E36C0A" w:themeColor="accent6" w:themeShade="BF"/>
                      <w:sz w:val="52"/>
                      <w:szCs w:val="52"/>
                      <w:lang w:val="ru-RU"/>
                    </w:rPr>
                    <w:t>е</w:t>
                  </w:r>
                  <w:r w:rsidRPr="0068417B">
                    <w:rPr>
                      <w:b/>
                      <w:color w:val="FFC000"/>
                      <w:sz w:val="52"/>
                      <w:szCs w:val="52"/>
                      <w:lang w:val="ru-RU"/>
                    </w:rPr>
                    <w:t>т</w:t>
                  </w:r>
                  <w:r w:rsidRPr="0068417B">
                    <w:rPr>
                      <w:b/>
                      <w:color w:val="00B050"/>
                      <w:sz w:val="52"/>
                      <w:szCs w:val="52"/>
                      <w:lang w:val="ru-RU"/>
                    </w:rPr>
                    <w:t>с</w:t>
                  </w:r>
                  <w:r w:rsidRPr="0068417B">
                    <w:rPr>
                      <w:b/>
                      <w:color w:val="00B0F0"/>
                      <w:sz w:val="52"/>
                      <w:szCs w:val="52"/>
                      <w:lang w:val="ru-RU"/>
                    </w:rPr>
                    <w:t>к</w:t>
                  </w:r>
                  <w:r w:rsidRPr="0068417B">
                    <w:rPr>
                      <w:b/>
                      <w:color w:val="002060"/>
                      <w:sz w:val="52"/>
                      <w:szCs w:val="52"/>
                      <w:lang w:val="ru-RU"/>
                    </w:rPr>
                    <w:t>и</w:t>
                  </w:r>
                  <w:r w:rsidRPr="0068417B">
                    <w:rPr>
                      <w:b/>
                      <w:color w:val="7030A0"/>
                      <w:sz w:val="52"/>
                      <w:szCs w:val="52"/>
                      <w:lang w:val="ru-RU"/>
                    </w:rPr>
                    <w:t>й</w:t>
                  </w:r>
                  <w:r w:rsidRPr="0068417B">
                    <w:rPr>
                      <w:b/>
                      <w:color w:val="002060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68417B" w:rsidRDefault="00F401AF" w:rsidP="00115BCA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44"/>
                      <w:szCs w:val="44"/>
                      <w:lang w:val="ru-RU"/>
                    </w:rPr>
                  </w:pPr>
                  <w:r w:rsidRPr="0068417B">
                    <w:rPr>
                      <w:b/>
                      <w:color w:val="002060"/>
                      <w:sz w:val="44"/>
                      <w:szCs w:val="44"/>
                      <w:lang w:val="ru-RU"/>
                    </w:rPr>
                    <w:t>дорожно-</w:t>
                  </w:r>
                </w:p>
                <w:p w:rsidR="008E5468" w:rsidRPr="0068417B" w:rsidRDefault="00AC46D3" w:rsidP="00115BCA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44"/>
                      <w:szCs w:val="44"/>
                      <w:lang w:val="ru-RU"/>
                    </w:rPr>
                  </w:pPr>
                  <w:r w:rsidRPr="0068417B">
                    <w:rPr>
                      <w:b/>
                      <w:color w:val="002060"/>
                      <w:sz w:val="44"/>
                      <w:szCs w:val="44"/>
                      <w:lang w:val="ru-RU"/>
                    </w:rPr>
                    <w:t xml:space="preserve">транспортный </w:t>
                  </w:r>
                  <w:r w:rsidR="00473F7B" w:rsidRPr="0068417B">
                    <w:rPr>
                      <w:b/>
                      <w:color w:val="002060"/>
                      <w:sz w:val="44"/>
                      <w:szCs w:val="44"/>
                      <w:lang w:val="ru-RU"/>
                    </w:rPr>
                    <w:t>травматизм</w:t>
                  </w:r>
                  <w:r w:rsidR="0046580B" w:rsidRPr="0068417B">
                    <w:rPr>
                      <w:b/>
                      <w:color w:val="002060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Default="00D4107A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68417B">
                    <w:rPr>
                      <w:b/>
                      <w:color w:val="002060"/>
                      <w:sz w:val="44"/>
                      <w:szCs w:val="44"/>
                      <w:lang w:val="ru-RU"/>
                    </w:rPr>
                    <w:t xml:space="preserve"> и его профилактика</w:t>
                  </w:r>
                </w:p>
                <w:p w:rsidR="00292798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  <w:p w:rsidR="006B6880" w:rsidRPr="00792A47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292798">
                    <w:rPr>
                      <w:rFonts w:asciiTheme="majorHAnsi" w:hAnsiTheme="majorHAnsi"/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906395" cy="2060569"/>
                        <wp:effectExtent l="19050" t="0" r="8255" b="0"/>
                        <wp:docPr id="10" name="Рисунок 1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2060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A1325A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0222C3" w:rsidRDefault="000222C3" w:rsidP="0068417B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left:0;text-align:left;margin-left:315.75pt;margin-top:389.65pt;width:217.85pt;height:138.6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68417B" w:rsidRPr="0091164A" w:rsidRDefault="0068417B" w:rsidP="0068417B">
                  <w:pPr>
                    <w:pStyle w:val="21"/>
                    <w:jc w:val="both"/>
                    <w:rPr>
                      <w:lang w:val="ru-RU"/>
                    </w:rPr>
                  </w:pPr>
                </w:p>
                <w:p w:rsidR="00EE7A9C" w:rsidRPr="0091164A" w:rsidRDefault="00EE7A9C">
                  <w:pPr>
                    <w:pStyle w:val="2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EE7A9C" w:rsidRDefault="00A537EB" w:rsidP="0068417B">
                  <w:pPr>
                    <w:pStyle w:val="a6"/>
                    <w:jc w:val="both"/>
                    <w:rPr>
                      <w:b w:val="0"/>
                      <w:caps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</w:p>
    <w:p w:rsidR="00A537EB" w:rsidRDefault="000E76E5" w:rsidP="00207260">
      <w:r>
        <w:lastRenderedPageBreak/>
        <w:pict>
          <v:shape id="_x0000_s1379" type="#_x0000_t202" style="position:absolute;left:0;text-align:left;margin-left:33.45pt;margin-top:27.2pt;width:239.55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2315D4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624E3">
                    <w:rPr>
                      <w:sz w:val="24"/>
                      <w:szCs w:val="24"/>
                      <w:lang w:val="ru-RU"/>
                    </w:rPr>
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тет</w:t>
                  </w:r>
                  <w:r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2315D4" w:rsidRDefault="00DE0FE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Дети, за жизнь которых мы отвечаем, </w:t>
                  </w: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но</w:t>
                  </w:r>
                  <w:r w:rsidR="00F75CF0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одаривая их любовью и вниманием дома, мы </w:t>
                  </w:r>
                  <w:r w:rsidRPr="000E76E5">
                    <w:rPr>
                      <w:b/>
                      <w:i/>
                      <w:color w:val="002060"/>
                      <w:sz w:val="24"/>
                      <w:szCs w:val="24"/>
                      <w:u w:val="single"/>
                      <w:lang w:val="ru-RU"/>
                    </w:rPr>
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 xml:space="preserve">       </w:t>
                  </w:r>
                  <w:bookmarkStart w:id="0" w:name="_GoBack"/>
                  <w:bookmarkEnd w:id="0"/>
                </w:p>
                <w:p w:rsidR="00F75CF0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>ажен собственный пример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родителей,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но и его</w:t>
                  </w:r>
                  <w:r w:rsidR="0014596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тоже недостаточно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>
                    <w:rPr>
                      <w:sz w:val="24"/>
                      <w:szCs w:val="24"/>
                      <w:lang w:val="ru-RU"/>
                    </w:rPr>
                    <w:t>В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</w:r>
                </w:p>
                <w:p w:rsidR="00216815" w:rsidRDefault="0014596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А также специальных 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игровых программ по обучению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>п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равилам дорожного движения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 w:rsidR="00F75CF0"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И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звестно, что ребенок лучше всего учится в интересной игре.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</w:r>
                </w:p>
                <w:p w:rsidR="002315D4" w:rsidRPr="002624E3" w:rsidRDefault="00FE51BE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66950" cy="1600200"/>
                        <wp:effectExtent l="19050" t="0" r="0" b="0"/>
                        <wp:docPr id="2" name="Рисунок 2" descr="https://go1.imgsmail.ru/imgpreview?key=3bc7fb1c03010146&amp;mb=imgdb_preview_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o1.imgsmail.ru/imgpreview?key=3bc7fb1c03010146&amp;mb=imgdb_preview_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381" type="#_x0000_t202" style="position:absolute;left:0;text-align:left;margin-left:299.25pt;margin-top:31.5pt;width:252.75pt;height:532.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437E06" w:rsidRPr="0068417B" w:rsidRDefault="006F2224" w:rsidP="006F2224">
                  <w:pPr>
                    <w:pStyle w:val="af"/>
                    <w:jc w:val="center"/>
                    <w:rPr>
                      <w:color w:val="FF0000"/>
                      <w:sz w:val="24"/>
                      <w:szCs w:val="24"/>
                      <w:lang w:val="ru-RU"/>
                    </w:rPr>
                  </w:pPr>
                  <w:r w:rsidRPr="0068417B">
                    <w:rPr>
                      <w:b/>
                      <w:color w:val="FF0000"/>
                      <w:sz w:val="24"/>
                      <w:szCs w:val="24"/>
                      <w:lang w:val="ru-RU"/>
                    </w:rPr>
                    <w:t>Причины детского дорожно-транспортного травматизма</w:t>
                  </w:r>
                </w:p>
                <w:p w:rsidR="002624E3" w:rsidRDefault="00CE163D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Переход проезжей части в неустановленном мес</w:t>
                  </w:r>
                  <w:r w:rsidR="002E222D" w:rsidRPr="002315D4">
                    <w:rPr>
                      <w:b/>
                      <w:sz w:val="24"/>
                      <w:szCs w:val="24"/>
                      <w:lang w:val="ru-RU"/>
                    </w:rPr>
                    <w:t>те или вне пешеходного перехода.</w:t>
                  </w:r>
                  <w:r w:rsidR="002E222D" w:rsidRPr="002315D4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Большинство несчастных случаев с детьми на дорогах возникает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, увидев бегущих дет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ей, не снижает скорость, считая, ч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то они успеют перебежать дорогу. </w:t>
                  </w:r>
                </w:p>
                <w:p w:rsidR="004018B2" w:rsidRPr="002624E3" w:rsidRDefault="00F75CF0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Основной 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причиной дорожно-транспортных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происшествий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 xml:space="preserve"> с участием детей,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являются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психофизиологические и возрастные особенности поведения детей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на улица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х и дорогах. Дети попадают в дорожно-транспортные происшествия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из-за </w:t>
                  </w:r>
                  <w:proofErr w:type="spellStart"/>
                  <w:r w:rsidR="002624E3">
                    <w:rPr>
                      <w:sz w:val="24"/>
                      <w:szCs w:val="24"/>
                      <w:lang w:val="ru-RU"/>
                    </w:rPr>
                    <w:t>несформированности</w:t>
                  </w:r>
                  <w:proofErr w:type="spellEnd"/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трудности в ориентации, связанные с одеждой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(капюшон, тугой шарф, шапка и т.д.)</w:t>
                  </w:r>
                </w:p>
                <w:p w:rsid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Неподчинение сигналам регулирования.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</w:r>
                </w:p>
                <w:p w:rsidR="00CE163D" w:rsidRP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Нахождение на дороге дошкольников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младших школьников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без сопровождения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взрослых.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Дошкольники и младшие школьники не могут самостоятельно ориентироваться в пространстве, не </w:t>
                  </w:r>
                  <w:r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 xml:space="preserve">осознают </w:t>
                  </w:r>
                  <w:r w:rsidR="002315D4"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опасности</w:t>
                  </w:r>
                  <w:r w:rsidR="002315D4"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>транспортных средств. Они считают, что если они видят автомобиль, то и водитель их тоже види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т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остановится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2E222D" w:rsidRPr="002624E3" w:rsidRDefault="002E222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Игры вблизи и на проезжей части.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В силу возрастных особенностей поведения дети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не всегда понимают опасности игр вблизи и на проезжей части. 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</w:r>
                </w:p>
                <w:p w:rsidR="00837E91" w:rsidRPr="0068417B" w:rsidRDefault="00837E91" w:rsidP="00837E91">
                  <w:pPr>
                    <w:pStyle w:val="af"/>
                    <w:jc w:val="center"/>
                    <w:rPr>
                      <w:b/>
                      <w:color w:val="FF0000"/>
                      <w:sz w:val="24"/>
                      <w:szCs w:val="24"/>
                      <w:lang w:val="ru-RU"/>
                    </w:rPr>
                  </w:pPr>
                  <w:r w:rsidRPr="0068417B">
                    <w:rPr>
                      <w:b/>
                      <w:color w:val="FF0000"/>
                      <w:sz w:val="24"/>
                      <w:szCs w:val="24"/>
                      <w:lang w:val="ru-RU"/>
                    </w:rPr>
                    <w:t>Условия, способствующие возникновению ДТП с участием детей: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на проезжей части несовершеннолетних 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состоянии алкогольного опьянения;</w:t>
                  </w:r>
                </w:p>
                <w:p w:rsidR="00837E91" w:rsidRPr="002624E3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детей в салоне автомобиля в качестве пассажиров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без детских удерживающих устройств (автокресел);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арушение правил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 дорожного движения взрослым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при переходе проезжей части дороги.</w:t>
                  </w:r>
                </w:p>
                <w:p w:rsidR="001C18EE" w:rsidRPr="002624E3" w:rsidRDefault="001C18EE" w:rsidP="001C18EE">
                  <w:pPr>
                    <w:pStyle w:val="af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C18EE"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2762250" cy="1834116"/>
                        <wp:effectExtent l="19050" t="0" r="0" b="0"/>
                        <wp:docPr id="3" name="Рисунок 0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834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0E76E5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1511D"/>
    <w:rsid w:val="00333298"/>
    <w:rsid w:val="00382C15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417B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3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5:docId w15:val="{AB256666-B5FF-4E71-9238-B5A09A210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879BBE-A553-4EA6-AE30-8CAE571F4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1485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68</cp:revision>
  <cp:lastPrinted>2019-08-02T05:20:00Z</cp:lastPrinted>
  <dcterms:created xsi:type="dcterms:W3CDTF">2016-07-20T05:31:00Z</dcterms:created>
  <dcterms:modified xsi:type="dcterms:W3CDTF">2021-12-02T03:10:00Z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